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1D733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F5446A" w:rsidRPr="00854BDF" w:rsidRDefault="00F5446A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F5446A" w:rsidRPr="00B75F2B" w:rsidRDefault="00F5446A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F5446A" w:rsidRDefault="00F5446A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F5446A" w:rsidRPr="00B75F2B" w:rsidRDefault="00F5446A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F5446A" w:rsidRPr="00B75F2B" w:rsidRDefault="00F5446A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F5446A" w:rsidRPr="00A74C38" w:rsidRDefault="00F5446A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F5446A" w:rsidRPr="00854BDF" w:rsidRDefault="00F5446A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F5446A" w:rsidRDefault="00F5446A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F5446A" w:rsidRDefault="00F5446A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F5446A" w:rsidRDefault="00F5446A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F5446A" w:rsidRPr="00B75F2B" w:rsidRDefault="00F5446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F5446A" w:rsidRPr="00A74C38" w:rsidRDefault="00F5446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F5446A" w:rsidRPr="00B75F2B" w:rsidRDefault="00F5446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F5446A" w:rsidRPr="00B75F2B" w:rsidRDefault="00F5446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F5446A" w:rsidRPr="00854BDF" w:rsidRDefault="00F5446A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F5446A" w:rsidRPr="00B75F2B" w:rsidRDefault="00F5446A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F5446A" w:rsidRDefault="00F5446A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F5446A" w:rsidRPr="00B75F2B" w:rsidRDefault="00F5446A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F5446A" w:rsidRPr="00B75F2B" w:rsidRDefault="00F5446A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F5446A" w:rsidRPr="00A74C38" w:rsidRDefault="00F5446A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F5446A" w:rsidRPr="00854BDF" w:rsidRDefault="00F5446A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F5446A" w:rsidRPr="00B75F2B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F5446A" w:rsidRPr="00A74C38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F5446A" w:rsidRPr="00B75F2B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F5446A" w:rsidRPr="00B75F2B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F5446A" w:rsidRPr="00854BDF" w:rsidRDefault="00F5446A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F5446A" w:rsidRPr="00B75F2B" w:rsidRDefault="00F5446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Converse with other students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F5446A" w:rsidRDefault="00F5446A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F5446A" w:rsidRPr="00B75F2B" w:rsidRDefault="00F5446A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F5446A" w:rsidRPr="00B75F2B" w:rsidRDefault="00F5446A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F5446A" w:rsidRPr="00A74C38" w:rsidRDefault="00F5446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Look up ideas for shell car  body.  Talk about other ideas for the car</w:t>
                                </w:r>
                                <w:r>
                                  <w:rPr>
                                    <w:sz w:val="20"/>
                                  </w:rPr>
                                  <w:tab/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F5446A" w:rsidRPr="00854BDF" w:rsidRDefault="00F5446A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F5446A" w:rsidRPr="00B75F2B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Google search for </w:t>
                                  </w:r>
                                  <w:r w:rsidR="001B7350">
                                    <w:rPr>
                                      <w:sz w:val="20"/>
                                    </w:rPr>
                                    <w:t>cars and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designs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F5446A" w:rsidRPr="00A74C38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Top needs chopped or lowered on car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F5446A" w:rsidRPr="00B75F2B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 out too shop and look at cars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F5446A" w:rsidRPr="00B75F2B" w:rsidRDefault="000972A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Draw design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F5446A" w:rsidRPr="00854BDF" w:rsidRDefault="00F5446A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F5446A" w:rsidRPr="00B75F2B" w:rsidRDefault="000972A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Measure parts of frame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F5446A" w:rsidRDefault="00F5446A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F5446A" w:rsidRPr="00B75F2B" w:rsidRDefault="00F5446A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F5446A" w:rsidRPr="00B75F2B" w:rsidRDefault="00F5446A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F5446A" w:rsidRPr="00A74C38" w:rsidRDefault="000972A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Take measurements on car.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F5446A" w:rsidRPr="00854BDF" w:rsidRDefault="00F5446A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F5446A" w:rsidRPr="00B75F2B" w:rsidRDefault="000972A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Label sketch with measurements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F5446A" w:rsidRPr="00A74C38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F5446A" w:rsidRPr="00B75F2B" w:rsidRDefault="000972A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Draw rough sketch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F5446A" w:rsidRPr="00B75F2B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F5446A" w:rsidRPr="00854BDF" w:rsidRDefault="00F5446A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F5446A" w:rsidRPr="00B75F2B" w:rsidRDefault="000972A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Measure front view of frame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F5446A" w:rsidRDefault="00F5446A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F5446A" w:rsidRPr="00B75F2B" w:rsidRDefault="00F5446A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F5446A" w:rsidRPr="00B75F2B" w:rsidRDefault="00F5446A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F5446A" w:rsidRPr="00A74C38" w:rsidRDefault="000972A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Draw out frame using measurements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F5446A" w:rsidRPr="00854BDF" w:rsidRDefault="00F5446A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F5446A" w:rsidRDefault="00F5446A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F5446A" w:rsidRPr="00B75F2B" w:rsidRDefault="000972A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DRAW FRONT VIEW TO SCALE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F5446A" w:rsidRPr="00A74C38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F5446A" w:rsidRPr="00B75F2B" w:rsidRDefault="000972A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Use measurements to draw frame to correct scale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F5446A" w:rsidRPr="00B75F2B" w:rsidRDefault="00F544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972A8"/>
    <w:rsid w:val="001936F3"/>
    <w:rsid w:val="001B3E81"/>
    <w:rsid w:val="001B7350"/>
    <w:rsid w:val="001D733A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62B77"/>
    <w:rsid w:val="00A74C38"/>
    <w:rsid w:val="00AA72DF"/>
    <w:rsid w:val="00B3020B"/>
    <w:rsid w:val="00B65040"/>
    <w:rsid w:val="00B75F2B"/>
    <w:rsid w:val="00B86FDF"/>
    <w:rsid w:val="00CE3F29"/>
    <w:rsid w:val="00D951EF"/>
    <w:rsid w:val="00EA6342"/>
    <w:rsid w:val="00F5446A"/>
    <w:rsid w:val="00F624BB"/>
    <w:rsid w:val="00FF5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week 1</Template>
  <TotalTime>169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nhagy</cp:lastModifiedBy>
  <cp:revision>6</cp:revision>
  <dcterms:created xsi:type="dcterms:W3CDTF">2013-08-08T16:21:00Z</dcterms:created>
  <dcterms:modified xsi:type="dcterms:W3CDTF">2013-08-12T16:22:00Z</dcterms:modified>
</cp:coreProperties>
</file>