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7B6988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Cut out and measured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3E4E0C" w:rsidRPr="003E4E0C">
                                            <w:rPr>
                                              <w:sz w:val="20"/>
                                            </w:rPr>
                                            <w:t>Worked on cardboard roll bar</w:t>
                                          </w:r>
                                          <w:r w:rsidR="003E4E0C">
                                            <w:rPr>
                                              <w:sz w:val="20"/>
                                            </w:rPr>
                                            <w:t xml:space="preserve"> mock up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7B6988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Used tape to hold in place and then bolt in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  <w:proofErr w:type="gramStart"/>
                                            <w:r w:rsidR="003E4E0C" w:rsidRPr="003E4E0C">
                                              <w:rPr>
                                                <w:sz w:val="20"/>
                                              </w:rPr>
                                              <w:t>Shoulders  needed</w:t>
                                            </w:r>
                                            <w:proofErr w:type="gramEnd"/>
                                            <w:r w:rsidR="003E4E0C" w:rsidRPr="003E4E0C">
                                              <w:rPr>
                                                <w:sz w:val="20"/>
                                              </w:rPr>
                                              <w:t xml:space="preserve"> extended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7B6988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Compared chair and made bar minimum height 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27349"/>
                              <a:chOff x="0" y="0"/>
                              <a:chExt cx="9743712" cy="1527349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667024" cy="1517300"/>
                                <a:chOff x="0" y="0"/>
                                <a:chExt cx="9667024" cy="1517300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469827" cy="1517300"/>
                                  <a:chOff x="0" y="0"/>
                                  <a:chExt cx="9469827" cy="1517300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609" y="686191"/>
                                    <a:ext cx="8603802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7B698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gramStart"/>
                                      <w:r w:rsidRPr="007B6988">
                                        <w:rPr>
                                          <w:sz w:val="20"/>
                                        </w:rPr>
                                        <w:t>then</w:t>
                                      </w:r>
                                      <w:proofErr w:type="gramEnd"/>
                                      <w:r w:rsidRPr="007B6988">
                                        <w:rPr>
                                          <w:sz w:val="20"/>
                                        </w:rPr>
                                        <w:t xml:space="preserve"> used thin wood and cardboard for body profile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469827" cy="1517300"/>
                                    <a:chOff x="0" y="0"/>
                                    <a:chExt cx="9469827" cy="1517300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469827" cy="1517300"/>
                                      <a:chOff x="0" y="0"/>
                                      <a:chExt cx="9469827" cy="1517300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9C24F4" w:rsidRPr="00A74C38" w:rsidRDefault="007B6988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Worked on shell car body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105494" cy="1105318"/>
                                        <a:chOff x="0" y="0"/>
                                        <a:chExt cx="9105494" cy="1105318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722346" y="18563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B698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Worked on side of car extended using 1x2</w:t>
                                            </w:r>
                                            <w:r w:rsidR="006F5419">
                                              <w:rPr>
                                                <w:sz w:val="20"/>
                                              </w:rPr>
                                              <w:t xml:space="preserve"> board to line up car5dboard for position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710A07" w:rsidRPr="00B75F2B" w:rsidRDefault="007B698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Went off a Camaro to do the back fenders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E6523A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Worked on shell cardboard body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F5419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Used cardboard to make fender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21547" y="255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B698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Worked on back fender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ab/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F5419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Put wood blocks in between for structure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6F54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Used cardboard to make a layout for the back hatch and profile for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angle</w:t>
                                      </w:r>
                                      <w:bookmarkStart w:id="0" w:name="_GoBack"/>
                                      <w:bookmarkEnd w:id="0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E6523A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proofErr w:type="gramStart"/>
                                          <w:r>
                                            <w:rPr>
                                              <w:sz w:val="20"/>
                                            </w:rPr>
                                            <w:t>worked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on shell  cardboard body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F5419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We worked on the back layouts of the body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3E4E0C">
                                            <w:rPr>
                                              <w:sz w:val="20"/>
                                            </w:rPr>
                                            <w:t>Day of care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;mso-width-relative:margin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7B6988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Cut out and measured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3E4E0C" w:rsidRPr="003E4E0C">
                                      <w:rPr>
                                        <w:sz w:val="20"/>
                                      </w:rPr>
                                      <w:t>Worked on cardboard roll bar</w:t>
                                    </w:r>
                                    <w:r w:rsidR="003E4E0C">
                                      <w:rPr>
                                        <w:sz w:val="20"/>
                                      </w:rPr>
                                      <w:t xml:space="preserve"> mock up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7B6988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Used tape to hold in place and then bolt in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 w:rsidR="003E4E0C" w:rsidRPr="003E4E0C">
                                        <w:rPr>
                                          <w:sz w:val="20"/>
                                        </w:rPr>
                                        <w:t>Shoulders  needed</w:t>
                                      </w:r>
                                      <w:proofErr w:type="gramEnd"/>
                                      <w:r w:rsidR="003E4E0C" w:rsidRPr="003E4E0C">
                                        <w:rPr>
                                          <w:sz w:val="20"/>
                                        </w:rPr>
                                        <w:t xml:space="preserve"> extended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7B6988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Compared chair and made bar minimum height 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273" coordsize="97437,1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6670;height:15173" coordsize="96670,15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4698;height:15173" coordsize="94698,15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6;top:6861;width:8603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7B6988" w:rsidP="004135F1">
                                <w:pPr>
                                  <w:rPr>
                                    <w:sz w:val="20"/>
                                  </w:rPr>
                                </w:pPr>
                                <w:proofErr w:type="gramStart"/>
                                <w:r w:rsidRPr="007B6988">
                                  <w:rPr>
                                    <w:sz w:val="20"/>
                                  </w:rPr>
                                  <w:t>then</w:t>
                                </w:r>
                                <w:proofErr w:type="gramEnd"/>
                                <w:r w:rsidRPr="007B6988">
                                  <w:rPr>
                                    <w:sz w:val="20"/>
                                  </w:rPr>
                                  <w:t xml:space="preserve"> used thin wood and cardboard for body profile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4698;height:15173" coordsize="94698,15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4698;height:15173" coordsize="94698,15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9C24F4" w:rsidRPr="00A74C38" w:rsidRDefault="007B6988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Worked on shell car body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1055;height:11054" coordsize="91054,110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7223;top:185;width:23831;height:10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7B698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Worked on side of car extended using 1x2</w:t>
                                      </w:r>
                                      <w:r w:rsidR="006F5419">
                                        <w:rPr>
                                          <w:sz w:val="20"/>
                                        </w:rPr>
                                        <w:t xml:space="preserve"> board to line up car5dboard for position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710A07" w:rsidRPr="00B75F2B" w:rsidRDefault="007B698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Went off a Camaro to do the back fenders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E6523A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Worked on shell cardboard body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6F54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Used cardboard to make fender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3215;top:25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7B698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Worked on back fender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ab/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6F54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Put wood blocks in between for structure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6F541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Used cardboard to make a layout for the back hatch and profile for </w:t>
                                </w:r>
                                <w:r>
                                  <w:rPr>
                                    <w:sz w:val="20"/>
                                  </w:rPr>
                                  <w:t>angle</w:t>
                                </w:r>
                                <w:bookmarkStart w:id="1" w:name="_GoBack"/>
                                <w:bookmarkEnd w:id="1"/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E6523A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worked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on shell  cardboard body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6F54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We worked on the back layouts of the body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3E4E0C">
                                      <w:rPr>
                                        <w:sz w:val="20"/>
                                      </w:rPr>
                                      <w:t>Day of care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40EE8"/>
    <w:rsid w:val="00260DF3"/>
    <w:rsid w:val="002F2CF4"/>
    <w:rsid w:val="003E4E0C"/>
    <w:rsid w:val="004135F1"/>
    <w:rsid w:val="00446361"/>
    <w:rsid w:val="004E1A43"/>
    <w:rsid w:val="005C75B0"/>
    <w:rsid w:val="005F79BA"/>
    <w:rsid w:val="006F5419"/>
    <w:rsid w:val="00710A07"/>
    <w:rsid w:val="0076674B"/>
    <w:rsid w:val="007B6988"/>
    <w:rsid w:val="00854BDF"/>
    <w:rsid w:val="009A3EE4"/>
    <w:rsid w:val="009C24F4"/>
    <w:rsid w:val="00A03FA6"/>
    <w:rsid w:val="00A0413A"/>
    <w:rsid w:val="00A40919"/>
    <w:rsid w:val="00A74C38"/>
    <w:rsid w:val="00B3020B"/>
    <w:rsid w:val="00B41678"/>
    <w:rsid w:val="00B65040"/>
    <w:rsid w:val="00B75F2B"/>
    <w:rsid w:val="00B86FDF"/>
    <w:rsid w:val="00CE3F29"/>
    <w:rsid w:val="00D07CEC"/>
    <w:rsid w:val="00E6523A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B8AA5-5DAE-4AA1-9D50-4E19275C9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</Template>
  <TotalTime>247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Nolan Hagy</cp:lastModifiedBy>
  <cp:revision>6</cp:revision>
  <dcterms:created xsi:type="dcterms:W3CDTF">2013-09-05T16:19:00Z</dcterms:created>
  <dcterms:modified xsi:type="dcterms:W3CDTF">2013-09-16T16:24:00Z</dcterms:modified>
</cp:coreProperties>
</file>